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3DA" w:rsidRDefault="009254E2" w:rsidP="00762188">
      <w:pPr>
        <w:spacing w:after="0" w:line="24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271374D1" wp14:editId="3075329E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62007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67" y="21405"/>
                <wp:lineTo x="2156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8" t="36502" r="19654" b="41716"/>
                    <a:stretch/>
                  </pic:blipFill>
                  <pic:spPr bwMode="auto">
                    <a:xfrm>
                      <a:off x="0" y="0"/>
                      <a:ext cx="62007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D73865D" wp14:editId="03F69DE1">
            <wp:simplePos x="0" y="0"/>
            <wp:positionH relativeFrom="column">
              <wp:posOffset>5205730</wp:posOffset>
            </wp:positionH>
            <wp:positionV relativeFrom="paragraph">
              <wp:posOffset>-871220</wp:posOffset>
            </wp:positionV>
            <wp:extent cx="1445895" cy="1024255"/>
            <wp:effectExtent l="0" t="0" r="1905" b="4445"/>
            <wp:wrapTight wrapText="bothSides">
              <wp:wrapPolygon edited="0">
                <wp:start x="0" y="0"/>
                <wp:lineTo x="0" y="21292"/>
                <wp:lineTo x="21344" y="21292"/>
                <wp:lineTo x="2134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Svetlosenenjepoudarek3"/>
        <w:tblpPr w:leftFromText="180" w:rightFromText="180" w:vertAnchor="page" w:horzAnchor="margin" w:tblpXSpec="center" w:tblpY="5236"/>
        <w:tblW w:w="10477" w:type="dxa"/>
        <w:tblBorders>
          <w:insideH w:val="single" w:sz="8" w:space="0" w:color="A5A5A5" w:themeColor="accent3"/>
        </w:tblBorders>
        <w:tblLook w:val="04A0" w:firstRow="1" w:lastRow="0" w:firstColumn="1" w:lastColumn="0" w:noHBand="0" w:noVBand="1"/>
      </w:tblPr>
      <w:tblGrid>
        <w:gridCol w:w="2127"/>
        <w:gridCol w:w="8350"/>
      </w:tblGrid>
      <w:tr w:rsidR="002043DA" w:rsidRPr="00762188" w:rsidTr="00190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>16:00 – 16:15</w:t>
            </w:r>
          </w:p>
        </w:tc>
        <w:tc>
          <w:tcPr>
            <w:tcW w:w="83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A0019" w:rsidRPr="002043DA" w:rsidRDefault="002043DA" w:rsidP="001027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 w:val="0"/>
                <w:bCs w:val="0"/>
                <w:color w:val="0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>Uvod</w:t>
            </w:r>
            <w:r w:rsidR="00984905">
              <w:rPr>
                <w:rFonts w:ascii="Garamond" w:eastAsia="Times New Roman" w:hAnsi="Garamond" w:cs="Times New Roman"/>
                <w:color w:val="000000"/>
                <w:lang w:eastAsia="en-GB"/>
              </w:rPr>
              <w:t>n</w:t>
            </w: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i nagovor </w:t>
            </w:r>
          </w:p>
        </w:tc>
      </w:tr>
      <w:tr w:rsidR="002043DA" w:rsidRPr="00762188" w:rsidTr="00190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>16:15 – 16:30</w:t>
            </w:r>
          </w:p>
        </w:tc>
        <w:tc>
          <w:tcPr>
            <w:tcW w:w="835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762188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C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b/>
                <w:bCs/>
                <w:color w:val="C00000"/>
                <w:lang w:eastAsia="en-GB"/>
              </w:rPr>
              <w:t xml:space="preserve">Kako spodbudno je okolje za mlade potencialne podjetnike? </w:t>
            </w:r>
          </w:p>
          <w:p w:rsidR="00DA0019" w:rsidRPr="002043DA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>Podjetniški sklad</w:t>
            </w:r>
            <w:r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>, Rok Huber</w:t>
            </w:r>
          </w:p>
        </w:tc>
      </w:tr>
      <w:tr w:rsidR="002043DA" w:rsidRPr="00762188" w:rsidTr="00190BE6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shd w:val="clear" w:color="auto" w:fill="auto"/>
            <w:vAlign w:val="center"/>
            <w:hideMark/>
          </w:tcPr>
          <w:p w:rsidR="009254E2" w:rsidRDefault="002043DA" w:rsidP="00190BE6">
            <w:pPr>
              <w:rPr>
                <w:rFonts w:ascii="Garamond" w:eastAsia="Times New Roman" w:hAnsi="Garamond" w:cs="Times New Roman"/>
                <w:b w:val="0"/>
                <w:bCs w:val="0"/>
                <w:color w:val="0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>16:30 – 17:30</w:t>
            </w:r>
          </w:p>
          <w:p w:rsidR="002043DA" w:rsidRPr="009254E2" w:rsidRDefault="002043DA" w:rsidP="00190BE6">
            <w:pPr>
              <w:rPr>
                <w:rFonts w:ascii="Garamond" w:eastAsia="Times New Roman" w:hAnsi="Garamond" w:cs="Times New Roman"/>
                <w:lang w:eastAsia="en-GB"/>
              </w:rPr>
            </w:pPr>
          </w:p>
        </w:tc>
        <w:tc>
          <w:tcPr>
            <w:tcW w:w="8350" w:type="dxa"/>
            <w:vMerge w:val="restart"/>
            <w:shd w:val="clear" w:color="auto" w:fill="auto"/>
            <w:vAlign w:val="center"/>
            <w:hideMark/>
          </w:tcPr>
          <w:p w:rsidR="002043DA" w:rsidRPr="00762188" w:rsidRDefault="002043DA" w:rsidP="00190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C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b/>
                <w:bCs/>
                <w:color w:val="C00000"/>
                <w:lang w:eastAsia="en-GB"/>
              </w:rPr>
              <w:t xml:space="preserve">Zakaj in kako so se podali na podjetniško pot? Kako so vedeli, da je ideja prava in kaj svetujejo tistim, ki o podjetništvu šele razmišljajo?  </w:t>
            </w:r>
          </w:p>
          <w:p w:rsidR="00DA0019" w:rsidRPr="00762188" w:rsidRDefault="00DA0019" w:rsidP="00190BE6">
            <w:pPr>
              <w:spacing w:line="1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Cs/>
                <w:color w:val="000000"/>
                <w:lang w:eastAsia="en-GB"/>
              </w:rPr>
            </w:pPr>
          </w:p>
          <w:p w:rsidR="002043DA" w:rsidRPr="00762188" w:rsidRDefault="00DA0019" w:rsidP="00190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Cs/>
                <w:color w:val="000000"/>
                <w:lang w:eastAsia="en-GB"/>
              </w:rPr>
            </w:pPr>
            <w:r w:rsidRPr="00762188">
              <w:rPr>
                <w:rFonts w:ascii="Garamond" w:eastAsia="Times New Roman" w:hAnsi="Garamond" w:cs="Times New Roman"/>
                <w:bCs/>
                <w:color w:val="000000"/>
                <w:lang w:eastAsia="en-GB"/>
              </w:rPr>
              <w:t xml:space="preserve">Okrogla miza z mladimi podjetniki: </w:t>
            </w:r>
          </w:p>
          <w:p w:rsidR="00142772" w:rsidRDefault="00142772" w:rsidP="00190BE6">
            <w:pPr>
              <w:pStyle w:val="Odstavekseznam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Romain Dautricourt, Bubbles Chat </w:t>
            </w:r>
          </w:p>
          <w:p w:rsidR="00142772" w:rsidRPr="00762188" w:rsidRDefault="00142772" w:rsidP="00190BE6">
            <w:pPr>
              <w:pStyle w:val="Odstavekseznam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Mart D. Buh, </w:t>
            </w:r>
            <w:r w:rsidRPr="00762188">
              <w:rPr>
                <w:rFonts w:ascii="Garamond" w:eastAsia="Times New Roman" w:hAnsi="Garamond" w:cs="Times New Roman"/>
                <w:color w:val="000000"/>
                <w:lang w:val="en-GB" w:eastAsia="en-GB"/>
              </w:rPr>
              <w:t xml:space="preserve">LanguageSitter </w:t>
            </w:r>
          </w:p>
          <w:p w:rsidR="002043DA" w:rsidRPr="00762188" w:rsidRDefault="002043DA" w:rsidP="00190BE6">
            <w:pPr>
              <w:pStyle w:val="Odstavekseznam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Boštjan Hozjan, Red Orbit </w:t>
            </w:r>
          </w:p>
          <w:p w:rsidR="00142772" w:rsidRDefault="00142772" w:rsidP="00190BE6">
            <w:pPr>
              <w:pStyle w:val="Odstavekseznam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Maja Rijavec, Smetumet </w:t>
            </w:r>
          </w:p>
          <w:p w:rsidR="002043DA" w:rsidRPr="00142772" w:rsidRDefault="002043DA" w:rsidP="00190BE6">
            <w:pPr>
              <w:pStyle w:val="Odstavekseznam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Tomaž Štucin, SqualoMail </w:t>
            </w:r>
          </w:p>
        </w:tc>
      </w:tr>
      <w:tr w:rsidR="002043DA" w:rsidRPr="00762188" w:rsidTr="00190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>17:45 – 18:00</w:t>
            </w:r>
          </w:p>
        </w:tc>
        <w:tc>
          <w:tcPr>
            <w:tcW w:w="8350" w:type="dxa"/>
            <w:shd w:val="clear" w:color="auto" w:fill="auto"/>
            <w:vAlign w:val="center"/>
            <w:hideMark/>
          </w:tcPr>
          <w:p w:rsidR="00DA0019" w:rsidRPr="002043DA" w:rsidRDefault="002043DA" w:rsidP="00190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Odmor </w:t>
            </w:r>
          </w:p>
        </w:tc>
      </w:tr>
      <w:tr w:rsidR="002043DA" w:rsidRPr="00762188" w:rsidTr="00190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>18:00 – 19:00</w:t>
            </w:r>
          </w:p>
        </w:tc>
        <w:tc>
          <w:tcPr>
            <w:tcW w:w="8350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762188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C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b/>
                <w:bCs/>
                <w:color w:val="C00000"/>
                <w:lang w:eastAsia="en-GB"/>
              </w:rPr>
              <w:t>Kako dobiti zagonska sredstva za realizacijo podjetniške ideje?</w:t>
            </w:r>
          </w:p>
          <w:p w:rsidR="00DA0019" w:rsidRPr="00762188" w:rsidRDefault="00DA0019" w:rsidP="00190BE6">
            <w:pPr>
              <w:spacing w:line="1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  <w:p w:rsidR="00DA0019" w:rsidRPr="00762188" w:rsidRDefault="00DA0019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Okrogla miza/diskusija s prejemniki zagonskih sredstev, svetovalci in investitorji: </w:t>
            </w:r>
          </w:p>
          <w:p w:rsidR="00984905" w:rsidRDefault="008A17DC" w:rsidP="00190BE6">
            <w:pPr>
              <w:pStyle w:val="Odstavekseznama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en-GB"/>
              </w:rPr>
              <w:t>Tatjana Zabasu, RSG C</w:t>
            </w:r>
            <w:bookmarkStart w:id="0" w:name="_GoBack"/>
            <w:bookmarkEnd w:id="0"/>
            <w:r w:rsidR="00984905"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apital </w:t>
            </w:r>
          </w:p>
          <w:p w:rsidR="00DA0019" w:rsidRPr="00762188" w:rsidRDefault="00DA0019" w:rsidP="00190BE6">
            <w:pPr>
              <w:pStyle w:val="Odstavekseznama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Lidija Honzak, Ljubljanski univerzitetni inkubator </w:t>
            </w:r>
          </w:p>
          <w:p w:rsidR="00CE4F42" w:rsidRPr="00CE4F42" w:rsidRDefault="00CE4F42" w:rsidP="00190BE6">
            <w:pPr>
              <w:pStyle w:val="Odstavekseznama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auto"/>
                <w:lang w:eastAsia="en-GB"/>
              </w:rPr>
            </w:pPr>
            <w:r w:rsidRPr="00762188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Andraž Ogorevc, iHelp </w:t>
            </w:r>
          </w:p>
          <w:p w:rsidR="00DA0019" w:rsidRPr="00CE4F42" w:rsidRDefault="00DA0019" w:rsidP="00CE4F42">
            <w:pPr>
              <w:pStyle w:val="Odstavekseznama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auto"/>
                <w:lang w:eastAsia="en-GB"/>
              </w:rPr>
            </w:pPr>
            <w:r w:rsidRPr="00DC6AA0">
              <w:rPr>
                <w:rFonts w:ascii="Garamond" w:eastAsia="Times New Roman" w:hAnsi="Garamond" w:cs="Times New Roman"/>
                <w:color w:val="auto"/>
                <w:lang w:eastAsia="en-GB"/>
              </w:rPr>
              <w:t xml:space="preserve">Anže Miklavec, </w:t>
            </w:r>
            <w:r w:rsidR="00DC6AA0" w:rsidRPr="00DC6AA0">
              <w:rPr>
                <w:rStyle w:val="textexposedshow"/>
                <w:rFonts w:ascii="Garamond" w:hAnsi="Garamond"/>
                <w:color w:val="auto"/>
              </w:rPr>
              <w:t>EQUA</w:t>
            </w:r>
          </w:p>
        </w:tc>
      </w:tr>
      <w:tr w:rsidR="002043DA" w:rsidRPr="00762188" w:rsidTr="00190BE6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color w:val="000000"/>
                <w:lang w:eastAsia="en-GB"/>
              </w:rPr>
              <w:t>19:00 – 19:30</w:t>
            </w:r>
          </w:p>
        </w:tc>
        <w:tc>
          <w:tcPr>
            <w:tcW w:w="8350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762188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C00000"/>
                <w:lang w:eastAsia="en-GB"/>
              </w:rPr>
            </w:pPr>
            <w:r w:rsidRPr="002043DA">
              <w:rPr>
                <w:rFonts w:ascii="Garamond" w:eastAsia="Times New Roman" w:hAnsi="Garamond" w:cs="Times New Roman"/>
                <w:b/>
                <w:bCs/>
                <w:color w:val="C00000"/>
                <w:lang w:eastAsia="en-GB"/>
              </w:rPr>
              <w:t xml:space="preserve">Inkubatorji, coworking, pospeševalniki, tehnološki parki  … Kam, kdaj? Spoznaj podporna okolja in se poveži z njimi </w:t>
            </w:r>
          </w:p>
          <w:p w:rsidR="002043DA" w:rsidRPr="00762188" w:rsidRDefault="002043DA" w:rsidP="00190BE6">
            <w:pPr>
              <w:spacing w:line="1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  <w:p w:rsidR="002043DA" w:rsidRPr="002A2D1C" w:rsidRDefault="002043DA" w:rsidP="00190BE6">
            <w:pPr>
              <w:pStyle w:val="Odstavekseznam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A2D1C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ABC pospeševalnik </w:t>
            </w:r>
          </w:p>
          <w:p w:rsidR="00B6600E" w:rsidRPr="002A2D1C" w:rsidRDefault="00B6600E" w:rsidP="00B6600E">
            <w:pPr>
              <w:pStyle w:val="Odstavekseznam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A2D1C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Ljubljanski univerzitetni inkubator </w:t>
            </w:r>
          </w:p>
          <w:p w:rsidR="002043DA" w:rsidRPr="002A2D1C" w:rsidRDefault="002043DA" w:rsidP="00190BE6">
            <w:pPr>
              <w:pStyle w:val="Odstavekseznam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  <w:r w:rsidRPr="002A2D1C">
              <w:rPr>
                <w:rFonts w:ascii="Garamond" w:eastAsia="Times New Roman" w:hAnsi="Garamond" w:cs="Times New Roman"/>
                <w:color w:val="000000"/>
                <w:lang w:eastAsia="en-GB"/>
              </w:rPr>
              <w:t>Erasmus za mlade podjetnike, Znanstveno raziskovalno središče</w:t>
            </w:r>
          </w:p>
          <w:p w:rsidR="002043DA" w:rsidRPr="002A2D1C" w:rsidRDefault="002043DA" w:rsidP="00190BE6">
            <w:pPr>
              <w:pStyle w:val="Odstavekseznam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A2D1C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Mladi podjetnik </w:t>
            </w:r>
          </w:p>
          <w:p w:rsidR="002043DA" w:rsidRPr="002A2D1C" w:rsidRDefault="002043DA" w:rsidP="00190BE6">
            <w:pPr>
              <w:pStyle w:val="Odstavekseznam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A2D1C">
              <w:rPr>
                <w:rFonts w:ascii="Garamond" w:eastAsia="Times New Roman" w:hAnsi="Garamond" w:cs="Times New Roman"/>
                <w:color w:val="000000"/>
                <w:lang w:eastAsia="en-GB"/>
              </w:rPr>
              <w:t>Tehnološki park Ljubljana</w:t>
            </w:r>
          </w:p>
          <w:p w:rsidR="00A2166C" w:rsidRPr="002A2D1C" w:rsidRDefault="002043DA" w:rsidP="00190BE6">
            <w:pPr>
              <w:pStyle w:val="Odstavekseznam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  <w:r w:rsidRPr="002A2D1C">
              <w:rPr>
                <w:rFonts w:ascii="Garamond" w:eastAsia="Times New Roman" w:hAnsi="Garamond" w:cs="Times New Roman"/>
                <w:color w:val="000000"/>
                <w:lang w:eastAsia="en-GB"/>
              </w:rPr>
              <w:t xml:space="preserve">NLB Center inovativnega podjetništva </w:t>
            </w:r>
          </w:p>
        </w:tc>
      </w:tr>
      <w:tr w:rsidR="002043DA" w:rsidRPr="00762188" w:rsidTr="00190B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  <w:tr w:rsidR="002043DA" w:rsidRPr="00762188" w:rsidTr="00190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rPr>
                <w:rFonts w:ascii="Garamond" w:eastAsia="Times New Roman" w:hAnsi="Garamond" w:cs="Times New Roman"/>
                <w:color w:val="000000"/>
                <w:lang w:eastAsia="en-GB"/>
              </w:rPr>
            </w:pPr>
          </w:p>
        </w:tc>
        <w:tc>
          <w:tcPr>
            <w:tcW w:w="8350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043DA" w:rsidRPr="002043DA" w:rsidRDefault="002043DA" w:rsidP="00190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  <w:bCs/>
                <w:color w:val="000000"/>
                <w:lang w:eastAsia="en-GB"/>
              </w:rPr>
            </w:pPr>
          </w:p>
        </w:tc>
      </w:tr>
    </w:tbl>
    <w:p w:rsidR="002A2D1C" w:rsidRPr="00142772" w:rsidRDefault="002A2D1C" w:rsidP="00142772">
      <w:pPr>
        <w:spacing w:after="0"/>
        <w:ind w:left="-708" w:right="-709"/>
        <w:jc w:val="both"/>
        <w:rPr>
          <w:rFonts w:ascii="Garamond" w:hAnsi="Garamond"/>
          <w:color w:val="000000"/>
        </w:rPr>
      </w:pPr>
    </w:p>
    <w:p w:rsidR="00190BE6" w:rsidRDefault="00142772" w:rsidP="00142772">
      <w:pPr>
        <w:spacing w:after="0"/>
        <w:ind w:left="-708" w:right="-709"/>
        <w:jc w:val="both"/>
        <w:rPr>
          <w:rFonts w:ascii="Garamond" w:hAnsi="Garamond" w:cs="Arial"/>
          <w:color w:val="444444"/>
        </w:rPr>
      </w:pPr>
      <w:r w:rsidRPr="00CE4F42">
        <w:rPr>
          <w:rStyle w:val="Krepko"/>
          <w:rFonts w:ascii="Garamond" w:hAnsi="Garamond" w:cs="Arial"/>
          <w:b w:val="0"/>
          <w:color w:val="444444"/>
        </w:rPr>
        <w:t xml:space="preserve">Podjetništvo je IN. Vsi govorijo o tem. Organizirajo se številni dogodki, natečaji idr., ampak … </w:t>
      </w:r>
      <w:r w:rsidRPr="00142772">
        <w:rPr>
          <w:rFonts w:ascii="Garamond" w:hAnsi="Garamond" w:cs="Arial"/>
          <w:color w:val="444444"/>
        </w:rPr>
        <w:t xml:space="preserve">Odločitev za podjetniško pot ni enostavna. Zahteva </w:t>
      </w:r>
      <w:r w:rsidR="00DC6AA0">
        <w:rPr>
          <w:rFonts w:ascii="Garamond" w:hAnsi="Garamond" w:cs="Arial"/>
          <w:color w:val="444444"/>
        </w:rPr>
        <w:t>premisl</w:t>
      </w:r>
      <w:r w:rsidRPr="00142772">
        <w:rPr>
          <w:rFonts w:ascii="Garamond" w:hAnsi="Garamond" w:cs="Arial"/>
          <w:color w:val="444444"/>
        </w:rPr>
        <w:t xml:space="preserve">ek, poglobitev vase in oceno svojih sposobnosti, osebnostnih lastnosti ter temeljito </w:t>
      </w:r>
      <w:r w:rsidR="00190BE6">
        <w:rPr>
          <w:rFonts w:ascii="Garamond" w:hAnsi="Garamond" w:cs="Arial"/>
          <w:color w:val="444444"/>
        </w:rPr>
        <w:t>raziskavo</w:t>
      </w:r>
      <w:r w:rsidRPr="00142772">
        <w:rPr>
          <w:rFonts w:ascii="Garamond" w:hAnsi="Garamond" w:cs="Arial"/>
          <w:color w:val="444444"/>
        </w:rPr>
        <w:t xml:space="preserve"> podjetniškega okolja, tržišča, podpor</w:t>
      </w:r>
      <w:r w:rsidR="00190BE6">
        <w:rPr>
          <w:rFonts w:ascii="Garamond" w:hAnsi="Garamond" w:cs="Arial"/>
          <w:color w:val="444444"/>
        </w:rPr>
        <w:t xml:space="preserve">nih okolij in vrsto drugih priprav. </w:t>
      </w:r>
      <w:r w:rsidRPr="00142772">
        <w:rPr>
          <w:rFonts w:ascii="Garamond" w:hAnsi="Garamond" w:cs="Arial"/>
          <w:color w:val="444444"/>
        </w:rPr>
        <w:t xml:space="preserve"> </w:t>
      </w:r>
    </w:p>
    <w:p w:rsidR="00190BE6" w:rsidRDefault="00190BE6" w:rsidP="00190BE6">
      <w:pPr>
        <w:spacing w:after="0" w:line="120" w:lineRule="auto"/>
        <w:ind w:left="-709" w:right="-709"/>
        <w:jc w:val="both"/>
        <w:rPr>
          <w:rStyle w:val="Krepko"/>
          <w:rFonts w:ascii="Garamond" w:hAnsi="Garamond" w:cs="Arial"/>
          <w:color w:val="444444"/>
        </w:rPr>
      </w:pPr>
    </w:p>
    <w:p w:rsidR="00190BE6" w:rsidRPr="00DC6AA0" w:rsidRDefault="00190BE6" w:rsidP="00190BE6">
      <w:pPr>
        <w:spacing w:after="0"/>
        <w:ind w:left="-708" w:right="-709"/>
        <w:jc w:val="both"/>
        <w:rPr>
          <w:rFonts w:ascii="Garamond" w:hAnsi="Garamond"/>
          <w:b/>
          <w:color w:val="000000"/>
        </w:rPr>
      </w:pPr>
      <w:r w:rsidRPr="00DC6AA0">
        <w:rPr>
          <w:rFonts w:ascii="Garamond" w:hAnsi="Garamond"/>
          <w:b/>
          <w:color w:val="000000"/>
        </w:rPr>
        <w:t>Začnite s Karie</w:t>
      </w:r>
      <w:r w:rsidR="00DC6AA0" w:rsidRPr="00DC6AA0">
        <w:rPr>
          <w:rFonts w:ascii="Garamond" w:hAnsi="Garamond"/>
          <w:b/>
          <w:color w:val="000000"/>
        </w:rPr>
        <w:t>rnimi centri Univerze v Ljubljan</w:t>
      </w:r>
      <w:r w:rsidRPr="00DC6AA0">
        <w:rPr>
          <w:rFonts w:ascii="Garamond" w:hAnsi="Garamond"/>
          <w:b/>
          <w:color w:val="000000"/>
        </w:rPr>
        <w:t>i</w:t>
      </w:r>
      <w:r w:rsidR="00DC6AA0" w:rsidRPr="00DC6AA0">
        <w:rPr>
          <w:rFonts w:ascii="Garamond" w:hAnsi="Garamond"/>
          <w:b/>
          <w:color w:val="000000"/>
        </w:rPr>
        <w:t xml:space="preserve"> na dogodku 3P – Pripravljen na podjetniško pot</w:t>
      </w:r>
      <w:r w:rsidRPr="00DC6AA0">
        <w:rPr>
          <w:rFonts w:ascii="Garamond" w:hAnsi="Garamond"/>
          <w:b/>
          <w:color w:val="000000"/>
        </w:rPr>
        <w:t xml:space="preserve">. Pridružite se nam 4.5. 2016, ob 16:00, v NLB Centru inovativnega podjetništva. </w:t>
      </w:r>
    </w:p>
    <w:p w:rsidR="00190BE6" w:rsidRDefault="00190BE6" w:rsidP="00190BE6">
      <w:pPr>
        <w:spacing w:after="0"/>
        <w:ind w:left="-708" w:right="-709"/>
        <w:jc w:val="both"/>
        <w:rPr>
          <w:rFonts w:ascii="Garamond" w:hAnsi="Garamond"/>
          <w:color w:val="000000"/>
        </w:rPr>
      </w:pPr>
    </w:p>
    <w:p w:rsidR="00142772" w:rsidRDefault="00190BE6" w:rsidP="00190BE6">
      <w:pPr>
        <w:spacing w:after="0"/>
        <w:ind w:left="-708" w:right="-709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Z nami bodo strokovnjaki iz prakse, investitorji </w:t>
      </w:r>
      <w:r w:rsidR="005D299F">
        <w:rPr>
          <w:rFonts w:ascii="Garamond" w:hAnsi="Garamond"/>
          <w:color w:val="000000"/>
        </w:rPr>
        <w:t xml:space="preserve">in uspešni mladi podjetniki, </w:t>
      </w:r>
      <w:r>
        <w:rPr>
          <w:rFonts w:ascii="Garamond" w:hAnsi="Garamond"/>
          <w:color w:val="000000"/>
        </w:rPr>
        <w:t xml:space="preserve">s katerimi se bomo pogovarjali o spodbudah za mlade podjetnike, možnosti pridobitve zagonskih sredstev, podpornih okoljih in njihovih dobrih in manj dobrih izkušnjah na podjetniški poti. </w:t>
      </w:r>
      <w:r w:rsidR="00142772" w:rsidRPr="002A2D1C">
        <w:rPr>
          <w:rFonts w:ascii="Garamond" w:hAnsi="Garamond"/>
          <w:color w:val="000000"/>
        </w:rPr>
        <w:t xml:space="preserve"> </w:t>
      </w:r>
    </w:p>
    <w:p w:rsidR="00190BE6" w:rsidRDefault="00190BE6" w:rsidP="00190BE6">
      <w:pPr>
        <w:spacing w:after="0"/>
        <w:ind w:left="-708" w:right="-709"/>
        <w:jc w:val="both"/>
        <w:rPr>
          <w:rFonts w:ascii="Garamond" w:hAnsi="Garamond"/>
          <w:color w:val="000000"/>
        </w:rPr>
      </w:pPr>
    </w:p>
    <w:p w:rsidR="002A2D1C" w:rsidRDefault="00190BE6" w:rsidP="00190BE6">
      <w:pPr>
        <w:spacing w:after="0"/>
        <w:ind w:left="-709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 xml:space="preserve">PROGRAM: </w:t>
      </w:r>
      <w:r w:rsidR="002A2D1C">
        <w:rPr>
          <w:rFonts w:ascii="Garamond" w:hAnsi="Garamond"/>
          <w:b/>
          <w:color w:val="000000"/>
        </w:rPr>
        <w:t xml:space="preserve">  </w:t>
      </w:r>
    </w:p>
    <w:p w:rsidR="007E23BD" w:rsidRDefault="002A2D1C" w:rsidP="009254E2">
      <w:pPr>
        <w:spacing w:after="0"/>
        <w:ind w:firstLine="1134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 xml:space="preserve">      </w:t>
      </w:r>
    </w:p>
    <w:p w:rsidR="009254E2" w:rsidRPr="009254E2" w:rsidRDefault="007E23BD" w:rsidP="009254E2">
      <w:pPr>
        <w:spacing w:after="0"/>
        <w:ind w:firstLine="1134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 xml:space="preserve">     </w:t>
      </w:r>
      <w:r w:rsidR="002A2D1C">
        <w:rPr>
          <w:rFonts w:ascii="Garamond" w:hAnsi="Garamond"/>
          <w:b/>
          <w:color w:val="000000"/>
        </w:rPr>
        <w:t xml:space="preserve">  </w:t>
      </w:r>
      <w:r w:rsidR="009254E2" w:rsidRPr="009254E2">
        <w:rPr>
          <w:rFonts w:ascii="Garamond" w:hAnsi="Garamond"/>
          <w:b/>
          <w:color w:val="000000"/>
        </w:rPr>
        <w:t xml:space="preserve">Moderator dogodka: Matej Golob </w:t>
      </w:r>
    </w:p>
    <w:p w:rsidR="002A2D1C" w:rsidRPr="009254E2" w:rsidRDefault="002A2D1C" w:rsidP="009254E2">
      <w:pPr>
        <w:spacing w:after="0"/>
        <w:rPr>
          <w:rFonts w:ascii="Garamond" w:hAnsi="Garamond"/>
          <w:b/>
          <w:color w:val="000000"/>
        </w:rPr>
      </w:pPr>
    </w:p>
    <w:p w:rsidR="009254E2" w:rsidRPr="009254E2" w:rsidRDefault="009254E2" w:rsidP="002A2D1C">
      <w:pPr>
        <w:spacing w:after="0"/>
        <w:ind w:left="-993" w:right="-709" w:firstLine="284"/>
        <w:rPr>
          <w:rFonts w:ascii="Garamond" w:hAnsi="Garamond"/>
          <w:b/>
          <w:color w:val="000000"/>
        </w:rPr>
      </w:pPr>
      <w:r w:rsidRPr="009254E2">
        <w:rPr>
          <w:rFonts w:ascii="Garamond" w:hAnsi="Garamond"/>
          <w:b/>
          <w:color w:val="000000"/>
        </w:rPr>
        <w:t xml:space="preserve">Dogodek je za prijavljene udeležence </w:t>
      </w:r>
      <w:r w:rsidR="009A2D11" w:rsidRPr="009254E2">
        <w:rPr>
          <w:rFonts w:ascii="Garamond" w:hAnsi="Garamond"/>
          <w:b/>
          <w:color w:val="C00000"/>
        </w:rPr>
        <w:t>brezplačen</w:t>
      </w:r>
      <w:r w:rsidRPr="009254E2">
        <w:rPr>
          <w:rFonts w:ascii="Garamond" w:hAnsi="Garamond"/>
          <w:b/>
          <w:color w:val="000000"/>
        </w:rPr>
        <w:t xml:space="preserve">. </w:t>
      </w:r>
    </w:p>
    <w:p w:rsidR="009254E2" w:rsidRDefault="009254E2" w:rsidP="002A2D1C">
      <w:pPr>
        <w:spacing w:after="0"/>
        <w:ind w:left="-993" w:right="-709" w:firstLine="284"/>
        <w:rPr>
          <w:rFonts w:ascii="Garamond" w:hAnsi="Garamond"/>
          <w:b/>
          <w:color w:val="000000"/>
        </w:rPr>
      </w:pPr>
      <w:r w:rsidRPr="009254E2">
        <w:rPr>
          <w:rFonts w:ascii="Garamond" w:hAnsi="Garamond"/>
          <w:b/>
          <w:color w:val="000000"/>
        </w:rPr>
        <w:t xml:space="preserve">Prijave zbiramo do zapolnitve mest oz. najkasneje do 2.5. 2016 preko spletne prijavnice </w:t>
      </w:r>
      <w:hyperlink r:id="rId9" w:history="1">
        <w:r w:rsidRPr="009254E2">
          <w:rPr>
            <w:rStyle w:val="Hiperpovezava"/>
            <w:rFonts w:ascii="Garamond" w:hAnsi="Garamond"/>
            <w:b/>
          </w:rPr>
          <w:t>TUKAJ</w:t>
        </w:r>
      </w:hyperlink>
      <w:r w:rsidRPr="009254E2">
        <w:rPr>
          <w:rFonts w:ascii="Garamond" w:hAnsi="Garamond"/>
          <w:b/>
          <w:color w:val="2F5496" w:themeColor="accent5" w:themeShade="BF"/>
          <w:u w:val="single"/>
        </w:rPr>
        <w:t>.</w:t>
      </w:r>
      <w:r w:rsidRPr="009254E2">
        <w:rPr>
          <w:rFonts w:ascii="Garamond" w:hAnsi="Garamond"/>
          <w:b/>
          <w:color w:val="000000"/>
        </w:rPr>
        <w:t xml:space="preserve"> </w:t>
      </w:r>
    </w:p>
    <w:p w:rsidR="00142772" w:rsidRPr="009254E2" w:rsidRDefault="00DE4896" w:rsidP="002A2D1C">
      <w:pPr>
        <w:spacing w:after="0"/>
        <w:ind w:left="-993" w:right="-709" w:firstLine="284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E0CA9" wp14:editId="7A485D8C">
                <wp:simplePos x="0" y="0"/>
                <wp:positionH relativeFrom="column">
                  <wp:posOffset>5081905</wp:posOffset>
                </wp:positionH>
                <wp:positionV relativeFrom="paragraph">
                  <wp:posOffset>113030</wp:posOffset>
                </wp:positionV>
                <wp:extent cx="523875" cy="504825"/>
                <wp:effectExtent l="0" t="0" r="28575" b="2857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D11" w:rsidRPr="009A2D11" w:rsidRDefault="008911F8" w:rsidP="009A2D11">
                            <w:pPr>
                              <w:jc w:val="center"/>
                              <w:rPr>
                                <w:rFonts w:ascii="Garamond" w:hAnsi="Garamond"/>
                                <w:color w:val="2F5496" w:themeColor="accent5" w:themeShade="BF"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  <w:color w:val="4472C4" w:themeColor="accent5"/>
                                <w:lang w:val="en-GB" w:eastAsia="en-GB"/>
                              </w:rPr>
                              <w:drawing>
                                <wp:inline distT="0" distB="0" distL="0" distR="0" wp14:anchorId="7D4A5101" wp14:editId="27127D17">
                                  <wp:extent cx="428625" cy="428625"/>
                                  <wp:effectExtent l="0" t="0" r="9525" b="9525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016" cy="429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" o:spid="_x0000_s1026" style="position:absolute;left:0;text-align:left;margin-left:400.15pt;margin-top:8.9pt;width:41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" fillcolor="white [3212]" strokecolor="white [3212]" strokeweight="1pt">
                <v:textbox>
                  <w:txbxContent>
                    <w:p w:rsidR="009A2D11" w:rsidRPr="009A2D11" w:rsidRDefault="008911F8" w:rsidP="009A2D11">
                      <w:pPr>
                        <w:jc w:val="center"/>
                        <w:rPr>
                          <w:rFonts w:ascii="Garamond" w:hAnsi="Garamond"/>
                          <w:color w:val="2F5496" w:themeColor="accent5" w:themeShade="BF"/>
                        </w:rPr>
                      </w:pPr>
                      <w:r>
                        <w:rPr>
                          <w:rFonts w:ascii="Garamond" w:hAnsi="Garamond"/>
                          <w:noProof/>
                          <w:color w:val="4472C4" w:themeColor="accent5"/>
                          <w:lang w:val="en-GB" w:eastAsia="en-GB"/>
                        </w:rPr>
                        <w:drawing>
                          <wp:inline distT="0" distB="0" distL="0" distR="0" wp14:anchorId="7D4A5101" wp14:editId="27127D17">
                            <wp:extent cx="428625" cy="428625"/>
                            <wp:effectExtent l="0" t="0" r="9525" b="9525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016" cy="429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aramond" w:hAnsi="Garamond"/>
          <w:b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A3F64" wp14:editId="1A2ED27F">
                <wp:simplePos x="0" y="0"/>
                <wp:positionH relativeFrom="column">
                  <wp:posOffset>5586730</wp:posOffset>
                </wp:positionH>
                <wp:positionV relativeFrom="paragraph">
                  <wp:posOffset>36830</wp:posOffset>
                </wp:positionV>
                <wp:extent cx="933450" cy="657225"/>
                <wp:effectExtent l="0" t="0" r="19050" b="28575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896" w:rsidRDefault="00DE4896" w:rsidP="00DE489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A043162" wp14:editId="4DE7613B">
                                  <wp:extent cx="649634" cy="476250"/>
                                  <wp:effectExtent l="0" t="0" r="0" b="0"/>
                                  <wp:docPr id="12" name="Slika 12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sletter_-_icon_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634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1" o:spid="_x0000_s1027" style="position:absolute;left:0;text-align:left;margin-left:439.9pt;margin-top:2.9pt;width:73.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" fillcolor="white [3212]" strokecolor="white [3212]" strokeweight="1pt">
                <v:textbox>
                  <w:txbxContent>
                    <w:p w:rsidR="00DE4896" w:rsidRDefault="00DE4896" w:rsidP="00DE4896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A043162" wp14:editId="4DE7613B">
                            <wp:extent cx="649634" cy="476250"/>
                            <wp:effectExtent l="0" t="0" r="0" b="0"/>
                            <wp:docPr id="12" name="Slika 12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sletter_-_icon_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634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043DA" w:rsidRPr="009254E2" w:rsidRDefault="009254E2" w:rsidP="002A2D1C">
      <w:pPr>
        <w:spacing w:after="0"/>
        <w:ind w:left="-993" w:right="-709" w:firstLine="284"/>
        <w:rPr>
          <w:rFonts w:ascii="Garamond" w:hAnsi="Garamond"/>
          <w:color w:val="000000"/>
        </w:rPr>
      </w:pPr>
      <w:r w:rsidRPr="009A2D11">
        <w:rPr>
          <w:rFonts w:ascii="Garamond" w:hAnsi="Garamond"/>
        </w:rPr>
        <w:t xml:space="preserve">Kontakt za več informacij: </w:t>
      </w:r>
      <w:hyperlink r:id="rId16" w:history="1">
        <w:r w:rsidR="00B147C3" w:rsidRPr="0059259D">
          <w:rPr>
            <w:rStyle w:val="Hiperpovezava"/>
            <w:rFonts w:ascii="Garamond" w:hAnsi="Garamond"/>
          </w:rPr>
          <w:t>kc@uni-lj.si</w:t>
        </w:r>
      </w:hyperlink>
      <w:r w:rsidR="007122EB">
        <w:rPr>
          <w:rFonts w:ascii="Garamond" w:hAnsi="Garamond"/>
        </w:rPr>
        <w:t>;</w:t>
      </w:r>
      <w:r w:rsidR="00B147C3">
        <w:rPr>
          <w:rFonts w:ascii="Garamond" w:hAnsi="Garamond"/>
        </w:rPr>
        <w:t xml:space="preserve"> 01 2418 685</w:t>
      </w:r>
      <w:r w:rsidR="007122EB">
        <w:rPr>
          <w:rFonts w:ascii="Garamond" w:hAnsi="Garamond"/>
        </w:rPr>
        <w:t>)</w:t>
      </w:r>
      <w:r w:rsidRPr="009254E2">
        <w:rPr>
          <w:rFonts w:ascii="Garamond" w:hAnsi="Garamond"/>
          <w:color w:val="000000"/>
        </w:rPr>
        <w:t xml:space="preserve"> </w:t>
      </w:r>
    </w:p>
    <w:sectPr w:rsidR="002043DA" w:rsidRPr="009254E2" w:rsidSect="009254E2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10E7D"/>
    <w:multiLevelType w:val="hybridMultilevel"/>
    <w:tmpl w:val="079428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4B13BA"/>
    <w:multiLevelType w:val="hybridMultilevel"/>
    <w:tmpl w:val="0F2C61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A33C5"/>
    <w:multiLevelType w:val="hybridMultilevel"/>
    <w:tmpl w:val="7AA218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DA"/>
    <w:rsid w:val="000F3744"/>
    <w:rsid w:val="0010271A"/>
    <w:rsid w:val="001340DB"/>
    <w:rsid w:val="00142772"/>
    <w:rsid w:val="0017485C"/>
    <w:rsid w:val="0018628A"/>
    <w:rsid w:val="00190BE6"/>
    <w:rsid w:val="001B0A9B"/>
    <w:rsid w:val="001D00CE"/>
    <w:rsid w:val="001E7C26"/>
    <w:rsid w:val="002043DA"/>
    <w:rsid w:val="002A2D1C"/>
    <w:rsid w:val="00342ADC"/>
    <w:rsid w:val="005D299F"/>
    <w:rsid w:val="007122EB"/>
    <w:rsid w:val="00762188"/>
    <w:rsid w:val="007E23BD"/>
    <w:rsid w:val="008911F8"/>
    <w:rsid w:val="008A17DC"/>
    <w:rsid w:val="009254E2"/>
    <w:rsid w:val="00984905"/>
    <w:rsid w:val="009A2D11"/>
    <w:rsid w:val="00A2166C"/>
    <w:rsid w:val="00AB6896"/>
    <w:rsid w:val="00B147C3"/>
    <w:rsid w:val="00B6600E"/>
    <w:rsid w:val="00CE4F42"/>
    <w:rsid w:val="00DA0019"/>
    <w:rsid w:val="00DC6AA0"/>
    <w:rsid w:val="00DE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Svetelseznampoudarek3">
    <w:name w:val="Light List Accent 3"/>
    <w:basedOn w:val="Navadnatabela"/>
    <w:uiPriority w:val="61"/>
    <w:rsid w:val="00DA00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Odstavekseznama">
    <w:name w:val="List Paragraph"/>
    <w:basedOn w:val="Navaden"/>
    <w:uiPriority w:val="34"/>
    <w:qFormat/>
    <w:rsid w:val="00DA001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0019"/>
    <w:rPr>
      <w:rFonts w:ascii="Tahoma" w:hAnsi="Tahoma" w:cs="Tahoma"/>
      <w:sz w:val="16"/>
      <w:szCs w:val="16"/>
    </w:rPr>
  </w:style>
  <w:style w:type="table" w:styleId="Svetlosenenjepoudarek3">
    <w:name w:val="Light Shading Accent 3"/>
    <w:basedOn w:val="Navadnatabela"/>
    <w:uiPriority w:val="60"/>
    <w:rsid w:val="00DA00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Hiperpovezava">
    <w:name w:val="Hyperlink"/>
    <w:unhideWhenUsed/>
    <w:rsid w:val="009254E2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142772"/>
    <w:rPr>
      <w:b/>
      <w:bCs/>
    </w:rPr>
  </w:style>
  <w:style w:type="character" w:customStyle="1" w:styleId="textexposedshow">
    <w:name w:val="text_exposed_show"/>
    <w:basedOn w:val="Privzetapisavaodstavka"/>
    <w:rsid w:val="00DC6A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Svetelseznampoudarek3">
    <w:name w:val="Light List Accent 3"/>
    <w:basedOn w:val="Navadnatabela"/>
    <w:uiPriority w:val="61"/>
    <w:rsid w:val="00DA00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Odstavekseznama">
    <w:name w:val="List Paragraph"/>
    <w:basedOn w:val="Navaden"/>
    <w:uiPriority w:val="34"/>
    <w:qFormat/>
    <w:rsid w:val="00DA001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0019"/>
    <w:rPr>
      <w:rFonts w:ascii="Tahoma" w:hAnsi="Tahoma" w:cs="Tahoma"/>
      <w:sz w:val="16"/>
      <w:szCs w:val="16"/>
    </w:rPr>
  </w:style>
  <w:style w:type="table" w:styleId="Svetlosenenjepoudarek3">
    <w:name w:val="Light Shading Accent 3"/>
    <w:basedOn w:val="Navadnatabela"/>
    <w:uiPriority w:val="60"/>
    <w:rsid w:val="00DA00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Hiperpovezava">
    <w:name w:val="Hyperlink"/>
    <w:unhideWhenUsed/>
    <w:rsid w:val="009254E2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142772"/>
    <w:rPr>
      <w:b/>
      <w:bCs/>
    </w:rPr>
  </w:style>
  <w:style w:type="character" w:customStyle="1" w:styleId="textexposedshow">
    <w:name w:val="text_exposed_show"/>
    <w:basedOn w:val="Privzetapisavaodstavka"/>
    <w:rsid w:val="00DC6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kc.uni-lj.si/prijavite-se-na-novic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c@uni-lj.s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prijava.uni-lj.si/kc/Lists/Dogodek%203P%20podjetnika%20pot/Nova%20forma.aspx" TargetMode="External"/><Relationship Id="rId14" Type="http://schemas.openxmlformats.org/officeDocument/2006/relationships/hyperlink" Target="https://kc.uni-lj.si/prijavite-se-na-novic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5591F-05FB-4AB8-9EB4-81FDA136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3E474621.dotm</Template>
  <TotalTime>311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Univerza v Ljubljani</Company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11</cp:revision>
  <dcterms:created xsi:type="dcterms:W3CDTF">2016-04-19T06:13:00Z</dcterms:created>
  <dcterms:modified xsi:type="dcterms:W3CDTF">2016-04-19T12:06:00Z</dcterms:modified>
</cp:coreProperties>
</file>